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FF" w:rsidRDefault="00E74CFF" w:rsidP="00EA4065">
      <w:pPr>
        <w:rPr>
          <w:sz w:val="24"/>
        </w:rPr>
        <w:sectPr w:rsidR="00E74CFF" w:rsidSect="00AD7F58">
          <w:headerReference w:type="default" r:id="rId8"/>
          <w:footerReference w:type="default" r:id="rId9"/>
          <w:type w:val="continuous"/>
          <w:pgSz w:w="12240" w:h="15840"/>
          <w:pgMar w:top="1152" w:right="720" w:bottom="576" w:left="720" w:header="540" w:footer="576" w:gutter="0"/>
          <w:cols w:space="270"/>
          <w:docGrid w:linePitch="272"/>
        </w:sectPr>
      </w:pPr>
      <w:bookmarkStart w:id="0" w:name="_GoBack"/>
      <w:bookmarkEnd w:id="0"/>
    </w:p>
    <w:p w:rsidR="00C73D91" w:rsidRPr="00394510" w:rsidRDefault="00C73D91" w:rsidP="00C73D91">
      <w:pPr>
        <w:tabs>
          <w:tab w:val="left" w:pos="2880"/>
        </w:tabs>
        <w:ind w:right="-270"/>
        <w:jc w:val="center"/>
        <w:rPr>
          <w:rFonts w:ascii="BlackChancery" w:hAnsi="BlackChancery"/>
          <w:b/>
          <w:sz w:val="32"/>
        </w:rPr>
      </w:pPr>
      <w:r w:rsidRPr="00394510">
        <w:rPr>
          <w:rFonts w:ascii="BlackChancery" w:hAnsi="BlackChancery"/>
          <w:b/>
          <w:sz w:val="32"/>
        </w:rPr>
        <w:t>20</w:t>
      </w:r>
      <w:r w:rsidR="00884338">
        <w:rPr>
          <w:rFonts w:ascii="BlackChancery" w:hAnsi="BlackChancery"/>
          <w:b/>
          <w:sz w:val="32"/>
        </w:rPr>
        <w:t>2</w:t>
      </w:r>
      <w:r w:rsidR="00FD072C">
        <w:rPr>
          <w:rFonts w:ascii="BlackChancery" w:hAnsi="BlackChancery"/>
          <w:b/>
          <w:sz w:val="32"/>
        </w:rPr>
        <w:t>5</w:t>
      </w:r>
      <w:r w:rsidRPr="00394510">
        <w:rPr>
          <w:rFonts w:ascii="BlackChancery" w:hAnsi="BlackChancery"/>
          <w:b/>
          <w:sz w:val="32"/>
        </w:rPr>
        <w:t>-20</w:t>
      </w:r>
      <w:r w:rsidR="00C75560">
        <w:rPr>
          <w:rFonts w:ascii="BlackChancery" w:hAnsi="BlackChancery"/>
          <w:b/>
          <w:sz w:val="32"/>
        </w:rPr>
        <w:t>2</w:t>
      </w:r>
      <w:r w:rsidR="00FD072C">
        <w:rPr>
          <w:rFonts w:ascii="BlackChancery" w:hAnsi="BlackChancery"/>
          <w:b/>
          <w:sz w:val="32"/>
        </w:rPr>
        <w:t>6</w:t>
      </w:r>
      <w:r w:rsidRPr="00394510">
        <w:rPr>
          <w:rFonts w:ascii="BlackChancery" w:hAnsi="BlackChancery"/>
          <w:b/>
          <w:sz w:val="32"/>
        </w:rPr>
        <w:t xml:space="preserve"> </w:t>
      </w:r>
      <w:proofErr w:type="spellStart"/>
      <w:r w:rsidRPr="00394510">
        <w:rPr>
          <w:rFonts w:ascii="BlackChancery" w:hAnsi="BlackChancery"/>
          <w:b/>
          <w:sz w:val="32"/>
        </w:rPr>
        <w:t>Wesclin</w:t>
      </w:r>
      <w:proofErr w:type="spellEnd"/>
      <w:r w:rsidRPr="00394510">
        <w:rPr>
          <w:rFonts w:ascii="BlackChancery" w:hAnsi="BlackChancery"/>
          <w:b/>
          <w:sz w:val="32"/>
        </w:rPr>
        <w:t xml:space="preserve"> School </w:t>
      </w:r>
      <w:r>
        <w:rPr>
          <w:rFonts w:ascii="BlackChancery" w:hAnsi="BlackChancery"/>
          <w:b/>
          <w:sz w:val="32"/>
        </w:rPr>
        <w:t xml:space="preserve">District </w:t>
      </w:r>
      <w:r w:rsidRPr="00394510">
        <w:rPr>
          <w:rFonts w:ascii="BlackChancery" w:hAnsi="BlackChancery"/>
          <w:b/>
          <w:sz w:val="32"/>
        </w:rPr>
        <w:t>Calendar</w:t>
      </w:r>
    </w:p>
    <w:p w:rsidR="00C73D91" w:rsidRPr="00961139" w:rsidRDefault="00C73D91" w:rsidP="00C73D91">
      <w:pPr>
        <w:rPr>
          <w:sz w:val="16"/>
        </w:rPr>
      </w:pPr>
    </w:p>
    <w:p w:rsidR="00C73D91" w:rsidRPr="00101D64" w:rsidRDefault="00C22C02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Tues</w:t>
      </w:r>
      <w:r w:rsidR="003F5BB0">
        <w:rPr>
          <w:sz w:val="22"/>
        </w:rPr>
        <w:t>day, August 1</w:t>
      </w:r>
      <w:r w:rsidR="00EA5C76">
        <w:rPr>
          <w:sz w:val="22"/>
        </w:rPr>
        <w:t>2</w:t>
      </w:r>
      <w:r w:rsidR="00C73D91" w:rsidRPr="00101D64">
        <w:rPr>
          <w:sz w:val="22"/>
        </w:rPr>
        <w:tab/>
      </w:r>
      <w:r w:rsidR="00C73D91">
        <w:rPr>
          <w:sz w:val="22"/>
        </w:rPr>
        <w:t>No School - Teacher Institute</w:t>
      </w:r>
    </w:p>
    <w:p w:rsidR="007575FD" w:rsidRDefault="00C22C02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Wednes</w:t>
      </w:r>
      <w:r w:rsidR="003F5BB0">
        <w:rPr>
          <w:sz w:val="22"/>
        </w:rPr>
        <w:t>day</w:t>
      </w:r>
      <w:r w:rsidR="007575FD">
        <w:rPr>
          <w:sz w:val="22"/>
        </w:rPr>
        <w:t>, August 1</w:t>
      </w:r>
      <w:r w:rsidR="00EA5C76">
        <w:rPr>
          <w:sz w:val="22"/>
        </w:rPr>
        <w:t>3</w:t>
      </w:r>
      <w:r w:rsidR="007575FD">
        <w:rPr>
          <w:sz w:val="22"/>
        </w:rPr>
        <w:tab/>
      </w:r>
      <w:r w:rsidR="00452611">
        <w:rPr>
          <w:sz w:val="22"/>
        </w:rPr>
        <w:t>Half Day School Attendance-SIP day</w:t>
      </w:r>
    </w:p>
    <w:p w:rsidR="002A2E43" w:rsidRPr="00101D64" w:rsidRDefault="00443962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Thur</w:t>
      </w:r>
      <w:r w:rsidR="003F5BB0">
        <w:rPr>
          <w:sz w:val="22"/>
        </w:rPr>
        <w:t>sday</w:t>
      </w:r>
      <w:r w:rsidR="002A2E43">
        <w:rPr>
          <w:sz w:val="22"/>
        </w:rPr>
        <w:t>, August 1</w:t>
      </w:r>
      <w:r w:rsidR="00EA5C76">
        <w:rPr>
          <w:sz w:val="22"/>
        </w:rPr>
        <w:t>4</w:t>
      </w:r>
      <w:r w:rsidR="002A2E43">
        <w:rPr>
          <w:sz w:val="22"/>
        </w:rPr>
        <w:tab/>
        <w:t xml:space="preserve">First </w:t>
      </w:r>
      <w:r w:rsidR="00452611">
        <w:rPr>
          <w:sz w:val="22"/>
        </w:rPr>
        <w:t xml:space="preserve">Full </w:t>
      </w:r>
      <w:r w:rsidR="002A2E43">
        <w:rPr>
          <w:sz w:val="22"/>
        </w:rPr>
        <w:t>Day of School</w:t>
      </w:r>
    </w:p>
    <w:p w:rsidR="00C73D91" w:rsidRPr="00101D64" w:rsidRDefault="00C73D91" w:rsidP="00C73D91">
      <w:pPr>
        <w:tabs>
          <w:tab w:val="left" w:pos="5040"/>
        </w:tabs>
        <w:rPr>
          <w:sz w:val="22"/>
        </w:rPr>
      </w:pPr>
      <w:r w:rsidRPr="00101D64">
        <w:rPr>
          <w:sz w:val="22"/>
        </w:rPr>
        <w:t xml:space="preserve">Monday, September </w:t>
      </w:r>
      <w:r w:rsidR="00EA5C76">
        <w:rPr>
          <w:sz w:val="22"/>
        </w:rPr>
        <w:t>1</w:t>
      </w:r>
      <w:r w:rsidRPr="00101D64">
        <w:rPr>
          <w:sz w:val="22"/>
        </w:rPr>
        <w:tab/>
        <w:t>Holiday - Labor Day – No School</w:t>
      </w:r>
    </w:p>
    <w:p w:rsidR="00C73D91" w:rsidRPr="00101D64" w:rsidRDefault="00C73D91" w:rsidP="00C73D91">
      <w:pPr>
        <w:tabs>
          <w:tab w:val="left" w:pos="5040"/>
        </w:tabs>
        <w:rPr>
          <w:sz w:val="22"/>
        </w:rPr>
      </w:pPr>
      <w:r w:rsidRPr="00101D64">
        <w:rPr>
          <w:sz w:val="22"/>
        </w:rPr>
        <w:t xml:space="preserve">Friday, September </w:t>
      </w:r>
      <w:r w:rsidR="00452611">
        <w:rPr>
          <w:sz w:val="22"/>
        </w:rPr>
        <w:t>1</w:t>
      </w:r>
      <w:r w:rsidR="00EA5C76">
        <w:rPr>
          <w:sz w:val="22"/>
        </w:rPr>
        <w:t>2</w:t>
      </w:r>
      <w:r w:rsidRPr="00101D64">
        <w:rPr>
          <w:sz w:val="22"/>
        </w:rPr>
        <w:tab/>
      </w:r>
      <w:r w:rsidR="00884338">
        <w:rPr>
          <w:sz w:val="22"/>
        </w:rPr>
        <w:t>No School – Teacher Institute</w:t>
      </w:r>
    </w:p>
    <w:p w:rsidR="00452611" w:rsidRDefault="00452611" w:rsidP="00452611">
      <w:pPr>
        <w:tabs>
          <w:tab w:val="left" w:pos="5040"/>
        </w:tabs>
        <w:rPr>
          <w:sz w:val="22"/>
        </w:rPr>
      </w:pPr>
      <w:r>
        <w:rPr>
          <w:sz w:val="22"/>
        </w:rPr>
        <w:t xml:space="preserve">Friday, </w:t>
      </w:r>
      <w:r w:rsidR="00EA5C76">
        <w:rPr>
          <w:sz w:val="22"/>
        </w:rPr>
        <w:t>October 3</w:t>
      </w:r>
      <w:r>
        <w:rPr>
          <w:sz w:val="22"/>
        </w:rPr>
        <w:tab/>
        <w:t>Half Day School Attendance-SIP day</w:t>
      </w:r>
    </w:p>
    <w:p w:rsidR="00C73D91" w:rsidRPr="00101D64" w:rsidRDefault="0042613C" w:rsidP="00C73D91">
      <w:pPr>
        <w:tabs>
          <w:tab w:val="left" w:pos="5040"/>
        </w:tabs>
        <w:rPr>
          <w:sz w:val="22"/>
        </w:rPr>
      </w:pPr>
      <w:r>
        <w:rPr>
          <w:sz w:val="22"/>
        </w:rPr>
        <w:t xml:space="preserve">Monday, October </w:t>
      </w:r>
      <w:r w:rsidR="00443962">
        <w:rPr>
          <w:sz w:val="22"/>
        </w:rPr>
        <w:t>1</w:t>
      </w:r>
      <w:r w:rsidR="00EA5C76">
        <w:rPr>
          <w:sz w:val="22"/>
        </w:rPr>
        <w:t>3</w:t>
      </w:r>
      <w:r w:rsidR="00C73D91" w:rsidRPr="00101D64">
        <w:rPr>
          <w:sz w:val="22"/>
        </w:rPr>
        <w:tab/>
        <w:t>Holiday - Columbus Day – No School</w:t>
      </w:r>
    </w:p>
    <w:p w:rsidR="00C73D91" w:rsidRDefault="00443962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Thur</w:t>
      </w:r>
      <w:r w:rsidR="00C73D91">
        <w:rPr>
          <w:sz w:val="22"/>
        </w:rPr>
        <w:t xml:space="preserve">sday, October </w:t>
      </w:r>
      <w:r w:rsidR="00961214">
        <w:rPr>
          <w:sz w:val="22"/>
        </w:rPr>
        <w:t>2</w:t>
      </w:r>
      <w:r w:rsidR="00EA5C76">
        <w:rPr>
          <w:sz w:val="22"/>
        </w:rPr>
        <w:t>3</w:t>
      </w:r>
      <w:r w:rsidR="00C73D91">
        <w:rPr>
          <w:sz w:val="22"/>
        </w:rPr>
        <w:tab/>
      </w:r>
      <w:r>
        <w:rPr>
          <w:sz w:val="22"/>
        </w:rPr>
        <w:t>Half</w:t>
      </w:r>
      <w:r w:rsidR="00C73D91">
        <w:rPr>
          <w:sz w:val="22"/>
        </w:rPr>
        <w:t xml:space="preserve"> Day School Attendance - Parent/Teacher Conference</w:t>
      </w:r>
    </w:p>
    <w:p w:rsidR="00C73D91" w:rsidRDefault="00C73D91" w:rsidP="00C73D91">
      <w:pPr>
        <w:tabs>
          <w:tab w:val="left" w:pos="5040"/>
        </w:tabs>
        <w:rPr>
          <w:sz w:val="22"/>
        </w:rPr>
      </w:pPr>
      <w:r>
        <w:rPr>
          <w:sz w:val="22"/>
        </w:rPr>
        <w:tab/>
        <w:t xml:space="preserve">              in </w:t>
      </w:r>
      <w:r w:rsidR="004756FE">
        <w:rPr>
          <w:sz w:val="22"/>
        </w:rPr>
        <w:t>afternoon and evening</w:t>
      </w:r>
    </w:p>
    <w:p w:rsidR="000068CD" w:rsidRDefault="000068CD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Friday, October 2</w:t>
      </w:r>
      <w:r w:rsidR="00EA5C76">
        <w:rPr>
          <w:sz w:val="22"/>
        </w:rPr>
        <w:t>4</w:t>
      </w:r>
      <w:r>
        <w:rPr>
          <w:sz w:val="22"/>
        </w:rPr>
        <w:tab/>
        <w:t>No School- Parent Teacher Conference</w:t>
      </w:r>
    </w:p>
    <w:p w:rsidR="007575FD" w:rsidRDefault="00735CCB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Tues</w:t>
      </w:r>
      <w:r w:rsidR="003F5BB0">
        <w:rPr>
          <w:sz w:val="22"/>
        </w:rPr>
        <w:t>d</w:t>
      </w:r>
      <w:r w:rsidR="007575FD">
        <w:rPr>
          <w:sz w:val="22"/>
        </w:rPr>
        <w:t>ay, November 1</w:t>
      </w:r>
      <w:r w:rsidR="004756FE">
        <w:rPr>
          <w:sz w:val="22"/>
        </w:rPr>
        <w:t>1</w:t>
      </w:r>
      <w:r w:rsidR="007575FD">
        <w:rPr>
          <w:sz w:val="22"/>
        </w:rPr>
        <w:tab/>
        <w:t>No School – Veteran’s Day</w:t>
      </w:r>
      <w:r w:rsidR="00961214">
        <w:rPr>
          <w:sz w:val="22"/>
        </w:rPr>
        <w:t xml:space="preserve"> Observance</w:t>
      </w:r>
    </w:p>
    <w:p w:rsidR="00C73D91" w:rsidRDefault="00C73D91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Wednesday, November 2</w:t>
      </w:r>
      <w:r w:rsidR="00735CCB">
        <w:rPr>
          <w:sz w:val="22"/>
        </w:rPr>
        <w:t>6</w:t>
      </w:r>
      <w:r>
        <w:rPr>
          <w:sz w:val="22"/>
        </w:rPr>
        <w:t xml:space="preserve"> through Friday, Nov. 2</w:t>
      </w:r>
      <w:r w:rsidR="00735CCB">
        <w:rPr>
          <w:sz w:val="22"/>
        </w:rPr>
        <w:t>8</w:t>
      </w:r>
      <w:r>
        <w:rPr>
          <w:sz w:val="22"/>
        </w:rPr>
        <w:tab/>
        <w:t>No School – Thanksgiving Break</w:t>
      </w:r>
    </w:p>
    <w:p w:rsidR="00452611" w:rsidRDefault="00452611" w:rsidP="00452611">
      <w:pPr>
        <w:tabs>
          <w:tab w:val="left" w:pos="5040"/>
        </w:tabs>
        <w:rPr>
          <w:sz w:val="22"/>
        </w:rPr>
      </w:pPr>
      <w:r>
        <w:rPr>
          <w:sz w:val="22"/>
        </w:rPr>
        <w:t xml:space="preserve">Friday, December </w:t>
      </w:r>
      <w:r w:rsidR="004756FE">
        <w:rPr>
          <w:sz w:val="22"/>
        </w:rPr>
        <w:t>1</w:t>
      </w:r>
      <w:r w:rsidR="00735CCB">
        <w:rPr>
          <w:sz w:val="22"/>
        </w:rPr>
        <w:t>2</w:t>
      </w:r>
      <w:r>
        <w:rPr>
          <w:sz w:val="22"/>
        </w:rPr>
        <w:tab/>
        <w:t>Half Day School Attendance-SIP day</w:t>
      </w:r>
    </w:p>
    <w:p w:rsidR="00C73D91" w:rsidRPr="00101D64" w:rsidRDefault="004756FE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Mon</w:t>
      </w:r>
      <w:r w:rsidR="003F5BB0">
        <w:rPr>
          <w:sz w:val="22"/>
        </w:rPr>
        <w:t>da</w:t>
      </w:r>
      <w:r w:rsidR="00C73D91" w:rsidRPr="00101D64">
        <w:rPr>
          <w:sz w:val="22"/>
        </w:rPr>
        <w:t>y, December 2</w:t>
      </w:r>
      <w:r w:rsidR="009F48F3">
        <w:rPr>
          <w:sz w:val="22"/>
        </w:rPr>
        <w:t>2</w:t>
      </w:r>
      <w:r w:rsidR="00C73D91" w:rsidRPr="00101D64">
        <w:rPr>
          <w:sz w:val="22"/>
        </w:rPr>
        <w:t xml:space="preserve"> through </w:t>
      </w:r>
      <w:r>
        <w:rPr>
          <w:sz w:val="22"/>
        </w:rPr>
        <w:t>Friday</w:t>
      </w:r>
      <w:r w:rsidR="00C73D91" w:rsidRPr="00101D64">
        <w:rPr>
          <w:sz w:val="22"/>
        </w:rPr>
        <w:t>,</w:t>
      </w:r>
      <w:r w:rsidR="009F48F3">
        <w:rPr>
          <w:sz w:val="22"/>
        </w:rPr>
        <w:t xml:space="preserve"> January 2</w:t>
      </w:r>
      <w:r w:rsidR="00C73D91" w:rsidRPr="00101D64">
        <w:rPr>
          <w:sz w:val="22"/>
        </w:rPr>
        <w:tab/>
      </w:r>
      <w:r w:rsidR="00C73D91">
        <w:rPr>
          <w:sz w:val="22"/>
        </w:rPr>
        <w:t>No School - Winter</w:t>
      </w:r>
      <w:r w:rsidR="00C73D91" w:rsidRPr="00101D64">
        <w:rPr>
          <w:sz w:val="22"/>
        </w:rPr>
        <w:t xml:space="preserve"> Break</w:t>
      </w:r>
    </w:p>
    <w:p w:rsidR="00884338" w:rsidRDefault="004756FE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Mon</w:t>
      </w:r>
      <w:r w:rsidR="00884338">
        <w:rPr>
          <w:sz w:val="22"/>
        </w:rPr>
        <w:t xml:space="preserve">day, January </w:t>
      </w:r>
      <w:r w:rsidR="009F48F3">
        <w:rPr>
          <w:sz w:val="22"/>
        </w:rPr>
        <w:t>5</w:t>
      </w:r>
      <w:r w:rsidR="00884338">
        <w:rPr>
          <w:sz w:val="22"/>
        </w:rPr>
        <w:tab/>
        <w:t>School Resumes</w:t>
      </w:r>
    </w:p>
    <w:p w:rsidR="00452611" w:rsidRDefault="00452611" w:rsidP="00452611">
      <w:pPr>
        <w:tabs>
          <w:tab w:val="left" w:pos="5040"/>
        </w:tabs>
        <w:rPr>
          <w:sz w:val="22"/>
        </w:rPr>
      </w:pPr>
      <w:r>
        <w:rPr>
          <w:sz w:val="22"/>
        </w:rPr>
        <w:t xml:space="preserve">Friday, January </w:t>
      </w:r>
      <w:r w:rsidR="004756FE">
        <w:rPr>
          <w:sz w:val="22"/>
        </w:rPr>
        <w:t>1</w:t>
      </w:r>
      <w:r w:rsidR="009F48F3">
        <w:rPr>
          <w:sz w:val="22"/>
        </w:rPr>
        <w:t>6</w:t>
      </w:r>
      <w:r>
        <w:rPr>
          <w:sz w:val="22"/>
        </w:rPr>
        <w:tab/>
        <w:t>Half Day School Attendance-SIP day</w:t>
      </w:r>
    </w:p>
    <w:p w:rsidR="00C73D91" w:rsidRPr="00101D64" w:rsidRDefault="00B15802" w:rsidP="00C73D91">
      <w:pPr>
        <w:tabs>
          <w:tab w:val="left" w:pos="5040"/>
        </w:tabs>
        <w:rPr>
          <w:sz w:val="22"/>
        </w:rPr>
      </w:pPr>
      <w:r>
        <w:rPr>
          <w:sz w:val="22"/>
        </w:rPr>
        <w:t xml:space="preserve">Monday, January </w:t>
      </w:r>
      <w:r w:rsidR="009F48F3">
        <w:rPr>
          <w:sz w:val="22"/>
        </w:rPr>
        <w:t>19</w:t>
      </w:r>
      <w:r w:rsidR="00C73D91" w:rsidRPr="00101D64">
        <w:rPr>
          <w:sz w:val="22"/>
        </w:rPr>
        <w:tab/>
        <w:t>Holiday – Martin Luther King Birthday – No School</w:t>
      </w:r>
    </w:p>
    <w:p w:rsidR="00C73D91" w:rsidRPr="00101D64" w:rsidRDefault="00C73D91" w:rsidP="00C73D91">
      <w:pPr>
        <w:tabs>
          <w:tab w:val="left" w:pos="5040"/>
        </w:tabs>
        <w:rPr>
          <w:sz w:val="22"/>
        </w:rPr>
      </w:pPr>
      <w:r w:rsidRPr="00101D64">
        <w:rPr>
          <w:sz w:val="22"/>
        </w:rPr>
        <w:t>Friday, Februar</w:t>
      </w:r>
      <w:r w:rsidR="00D53F96">
        <w:rPr>
          <w:sz w:val="22"/>
        </w:rPr>
        <w:t>y 1</w:t>
      </w:r>
      <w:r w:rsidR="009F48F3">
        <w:rPr>
          <w:sz w:val="22"/>
        </w:rPr>
        <w:t>3</w:t>
      </w:r>
      <w:r w:rsidRPr="00101D64">
        <w:rPr>
          <w:sz w:val="22"/>
        </w:rPr>
        <w:tab/>
        <w:t>Teacher Institute – No School</w:t>
      </w:r>
    </w:p>
    <w:p w:rsidR="00C73D91" w:rsidRPr="00101D64" w:rsidRDefault="00C73D91" w:rsidP="00C73D91">
      <w:pPr>
        <w:tabs>
          <w:tab w:val="left" w:pos="5040"/>
        </w:tabs>
        <w:rPr>
          <w:sz w:val="22"/>
        </w:rPr>
      </w:pPr>
      <w:r w:rsidRPr="00101D64">
        <w:rPr>
          <w:sz w:val="22"/>
        </w:rPr>
        <w:t>Monday, Februa</w:t>
      </w:r>
      <w:r w:rsidR="00C8313C">
        <w:rPr>
          <w:sz w:val="22"/>
        </w:rPr>
        <w:t xml:space="preserve">ry </w:t>
      </w:r>
      <w:r w:rsidR="00961214">
        <w:rPr>
          <w:sz w:val="22"/>
        </w:rPr>
        <w:t>1</w:t>
      </w:r>
      <w:r w:rsidR="009F48F3">
        <w:rPr>
          <w:sz w:val="22"/>
        </w:rPr>
        <w:t>6</w:t>
      </w:r>
      <w:r w:rsidRPr="00101D64">
        <w:rPr>
          <w:sz w:val="22"/>
        </w:rPr>
        <w:tab/>
        <w:t>Holiday - President's Day – No School</w:t>
      </w:r>
    </w:p>
    <w:p w:rsidR="00C94725" w:rsidRDefault="00452611" w:rsidP="00C73D91">
      <w:pPr>
        <w:tabs>
          <w:tab w:val="left" w:pos="5040"/>
        </w:tabs>
        <w:rPr>
          <w:sz w:val="22"/>
        </w:rPr>
      </w:pPr>
      <w:r>
        <w:rPr>
          <w:sz w:val="22"/>
        </w:rPr>
        <w:t xml:space="preserve">Friday, March </w:t>
      </w:r>
      <w:r w:rsidR="009F48F3">
        <w:rPr>
          <w:sz w:val="22"/>
        </w:rPr>
        <w:t>20</w:t>
      </w:r>
      <w:r>
        <w:rPr>
          <w:sz w:val="22"/>
        </w:rPr>
        <w:tab/>
        <w:t>Teacher Institute – No School</w:t>
      </w:r>
    </w:p>
    <w:p w:rsidR="00C73D91" w:rsidRDefault="00C73D91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Thursd</w:t>
      </w:r>
      <w:r w:rsidRPr="00101D64">
        <w:rPr>
          <w:sz w:val="22"/>
        </w:rPr>
        <w:t xml:space="preserve">ay, </w:t>
      </w:r>
      <w:r w:rsidR="003E743C">
        <w:rPr>
          <w:sz w:val="22"/>
        </w:rPr>
        <w:t xml:space="preserve">April </w:t>
      </w:r>
      <w:r w:rsidR="009F48F3">
        <w:rPr>
          <w:sz w:val="22"/>
        </w:rPr>
        <w:t>2</w:t>
      </w:r>
      <w:r w:rsidRPr="00101D64">
        <w:rPr>
          <w:sz w:val="22"/>
        </w:rPr>
        <w:t xml:space="preserve"> through </w:t>
      </w:r>
      <w:r w:rsidR="004328B2">
        <w:rPr>
          <w:sz w:val="22"/>
        </w:rPr>
        <w:t>Mon</w:t>
      </w:r>
      <w:r w:rsidRPr="00101D64">
        <w:rPr>
          <w:sz w:val="22"/>
        </w:rPr>
        <w:t xml:space="preserve">day, </w:t>
      </w:r>
      <w:r w:rsidR="004328B2">
        <w:rPr>
          <w:sz w:val="22"/>
        </w:rPr>
        <w:t xml:space="preserve">April </w:t>
      </w:r>
      <w:r w:rsidR="009F48F3">
        <w:rPr>
          <w:sz w:val="22"/>
        </w:rPr>
        <w:t>6</w:t>
      </w:r>
      <w:r w:rsidRPr="00101D64">
        <w:rPr>
          <w:sz w:val="22"/>
        </w:rPr>
        <w:tab/>
      </w:r>
      <w:r>
        <w:rPr>
          <w:sz w:val="22"/>
        </w:rPr>
        <w:t xml:space="preserve">No School - </w:t>
      </w:r>
      <w:r w:rsidRPr="00101D64">
        <w:rPr>
          <w:sz w:val="22"/>
        </w:rPr>
        <w:t>Spring Break</w:t>
      </w:r>
    </w:p>
    <w:p w:rsidR="009F48F3" w:rsidRPr="00101D64" w:rsidRDefault="009F48F3" w:rsidP="00C73D91">
      <w:pPr>
        <w:tabs>
          <w:tab w:val="left" w:pos="5040"/>
        </w:tabs>
        <w:rPr>
          <w:sz w:val="22"/>
        </w:rPr>
      </w:pPr>
      <w:r>
        <w:rPr>
          <w:sz w:val="22"/>
        </w:rPr>
        <w:t>Friday, April 17</w:t>
      </w:r>
      <w:r>
        <w:rPr>
          <w:sz w:val="22"/>
        </w:rPr>
        <w:tab/>
        <w:t>Half Day School Attendance-SIP day</w:t>
      </w:r>
    </w:p>
    <w:p w:rsidR="00ED0C52" w:rsidRDefault="00452611" w:rsidP="00ED0C52">
      <w:pPr>
        <w:tabs>
          <w:tab w:val="left" w:pos="5040"/>
        </w:tabs>
        <w:rPr>
          <w:sz w:val="22"/>
        </w:rPr>
      </w:pPr>
      <w:r>
        <w:rPr>
          <w:sz w:val="22"/>
        </w:rPr>
        <w:t xml:space="preserve">Friday, May </w:t>
      </w:r>
      <w:r w:rsidR="009F48F3">
        <w:rPr>
          <w:sz w:val="22"/>
        </w:rPr>
        <w:t>8</w:t>
      </w:r>
      <w:r>
        <w:rPr>
          <w:sz w:val="22"/>
        </w:rPr>
        <w:tab/>
      </w:r>
      <w:r w:rsidR="00ED0C52">
        <w:rPr>
          <w:sz w:val="22"/>
        </w:rPr>
        <w:t>Half Day School Attendance-SIP day</w:t>
      </w:r>
    </w:p>
    <w:p w:rsidR="00C73D91" w:rsidRDefault="009F48F3" w:rsidP="00C73D91">
      <w:pPr>
        <w:tabs>
          <w:tab w:val="left" w:pos="5040"/>
        </w:tabs>
        <w:ind w:right="-540"/>
        <w:rPr>
          <w:sz w:val="22"/>
        </w:rPr>
      </w:pPr>
      <w:r>
        <w:rPr>
          <w:sz w:val="22"/>
        </w:rPr>
        <w:t>Tues</w:t>
      </w:r>
      <w:r w:rsidR="00961214">
        <w:rPr>
          <w:sz w:val="22"/>
        </w:rPr>
        <w:t>day</w:t>
      </w:r>
      <w:r w:rsidR="00C73D91">
        <w:rPr>
          <w:sz w:val="22"/>
        </w:rPr>
        <w:t xml:space="preserve">, May </w:t>
      </w:r>
      <w:r>
        <w:rPr>
          <w:sz w:val="22"/>
        </w:rPr>
        <w:t>19</w:t>
      </w:r>
      <w:r w:rsidR="00C73D91">
        <w:rPr>
          <w:sz w:val="22"/>
        </w:rPr>
        <w:tab/>
        <w:t>LAST DAY OF SCHOOL</w:t>
      </w:r>
      <w:r w:rsidR="00452611">
        <w:rPr>
          <w:sz w:val="22"/>
        </w:rPr>
        <w:t xml:space="preserve"> (no emergency days used)</w:t>
      </w:r>
    </w:p>
    <w:p w:rsidR="00452611" w:rsidRDefault="00421FD6" w:rsidP="00C73D91">
      <w:pPr>
        <w:tabs>
          <w:tab w:val="left" w:pos="5040"/>
        </w:tabs>
        <w:ind w:right="-540"/>
        <w:rPr>
          <w:sz w:val="22"/>
        </w:rPr>
      </w:pPr>
      <w:r>
        <w:rPr>
          <w:sz w:val="22"/>
        </w:rPr>
        <w:t>Wedne</w:t>
      </w:r>
      <w:r w:rsidR="00DA781C">
        <w:rPr>
          <w:sz w:val="22"/>
        </w:rPr>
        <w:t>s</w:t>
      </w:r>
      <w:r w:rsidR="00961214">
        <w:rPr>
          <w:sz w:val="22"/>
        </w:rPr>
        <w:t>d</w:t>
      </w:r>
      <w:r w:rsidR="00C154DE">
        <w:rPr>
          <w:sz w:val="22"/>
        </w:rPr>
        <w:t xml:space="preserve">ay, May </w:t>
      </w:r>
      <w:r w:rsidR="00961214">
        <w:rPr>
          <w:sz w:val="22"/>
        </w:rPr>
        <w:t>2</w:t>
      </w:r>
      <w:r w:rsidR="009F48F3">
        <w:rPr>
          <w:sz w:val="22"/>
        </w:rPr>
        <w:t>7</w:t>
      </w:r>
      <w:r w:rsidR="00C154DE">
        <w:rPr>
          <w:sz w:val="22"/>
        </w:rPr>
        <w:tab/>
      </w:r>
      <w:r w:rsidR="00452611" w:rsidRPr="00452611">
        <w:rPr>
          <w:i/>
          <w:sz w:val="22"/>
        </w:rPr>
        <w:t>(Last day of School with 5 emergency days used)</w:t>
      </w:r>
    </w:p>
    <w:p w:rsidR="00C73D91" w:rsidRPr="00101D64" w:rsidRDefault="00C73D91" w:rsidP="00C73D91">
      <w:pPr>
        <w:tabs>
          <w:tab w:val="left" w:pos="5040"/>
        </w:tabs>
        <w:rPr>
          <w:b/>
          <w:i/>
          <w:sz w:val="22"/>
        </w:rPr>
      </w:pPr>
      <w:r w:rsidRPr="00101D64">
        <w:rPr>
          <w:b/>
          <w:i/>
          <w:sz w:val="22"/>
        </w:rPr>
        <w:t>********************************************************************************************</w:t>
      </w:r>
    </w:p>
    <w:p w:rsidR="00613AEC" w:rsidRDefault="00C7151D" w:rsidP="00C73D91">
      <w:pPr>
        <w:shd w:val="clear" w:color="auto" w:fill="FFFFFF"/>
        <w:jc w:val="center"/>
        <w:rPr>
          <w:rFonts w:ascii="Arial" w:hAnsi="Arial" w:cs="Arial"/>
          <w:b/>
          <w:color w:val="222222"/>
          <w:sz w:val="24"/>
        </w:rPr>
      </w:pPr>
      <w:r>
        <w:rPr>
          <w:rFonts w:ascii="Arial" w:hAnsi="Arial" w:cs="Arial"/>
          <w:b/>
          <w:color w:val="222222"/>
          <w:sz w:val="24"/>
        </w:rPr>
        <w:t>DISMISSAL TIMES</w:t>
      </w:r>
    </w:p>
    <w:p w:rsidR="00760B83" w:rsidRPr="007378D7" w:rsidRDefault="00760B83" w:rsidP="00760B83">
      <w:pPr>
        <w:shd w:val="clear" w:color="auto" w:fill="FFFFFF"/>
        <w:ind w:left="720" w:firstLine="720"/>
        <w:rPr>
          <w:rFonts w:ascii="Arial" w:hAnsi="Arial" w:cs="Arial"/>
          <w:b/>
          <w:i/>
          <w:color w:val="222222"/>
          <w:sz w:val="24"/>
          <w:u w:val="single"/>
        </w:rPr>
      </w:pPr>
      <w:r w:rsidRPr="007378D7">
        <w:rPr>
          <w:rFonts w:ascii="Arial" w:hAnsi="Arial" w:cs="Arial"/>
          <w:b/>
          <w:i/>
          <w:color w:val="222222"/>
          <w:sz w:val="24"/>
          <w:u w:val="single"/>
        </w:rPr>
        <w:t>Full Attendance Day</w:t>
      </w:r>
      <w:r>
        <w:rPr>
          <w:rFonts w:ascii="Arial" w:hAnsi="Arial" w:cs="Arial"/>
          <w:color w:val="222222"/>
          <w:sz w:val="24"/>
        </w:rPr>
        <w:tab/>
      </w:r>
      <w:r>
        <w:rPr>
          <w:rFonts w:ascii="Arial" w:hAnsi="Arial" w:cs="Arial"/>
          <w:color w:val="222222"/>
          <w:sz w:val="24"/>
        </w:rPr>
        <w:tab/>
      </w:r>
      <w:r>
        <w:rPr>
          <w:rFonts w:ascii="Arial" w:hAnsi="Arial" w:cs="Arial"/>
          <w:color w:val="222222"/>
          <w:sz w:val="24"/>
        </w:rPr>
        <w:tab/>
      </w:r>
      <w:r>
        <w:rPr>
          <w:rFonts w:ascii="Arial" w:hAnsi="Arial" w:cs="Arial"/>
          <w:color w:val="222222"/>
          <w:sz w:val="24"/>
        </w:rPr>
        <w:tab/>
      </w:r>
      <w:r w:rsidRPr="007378D7">
        <w:rPr>
          <w:rFonts w:ascii="Arial" w:hAnsi="Arial" w:cs="Arial"/>
          <w:b/>
          <w:i/>
          <w:color w:val="222222"/>
          <w:sz w:val="24"/>
          <w:u w:val="single"/>
        </w:rPr>
        <w:t>Half Attendance Day</w:t>
      </w:r>
    </w:p>
    <w:p w:rsidR="00760B83" w:rsidRPr="0054279B" w:rsidRDefault="00760B83" w:rsidP="00760B83">
      <w:pPr>
        <w:shd w:val="clear" w:color="auto" w:fill="FFFFFF"/>
        <w:ind w:left="720" w:firstLine="720"/>
        <w:rPr>
          <w:rFonts w:ascii="Arial" w:hAnsi="Arial" w:cs="Arial"/>
          <w:color w:val="222222"/>
        </w:rPr>
      </w:pPr>
      <w:r w:rsidRPr="0054279B">
        <w:rPr>
          <w:rFonts w:ascii="Arial" w:hAnsi="Arial" w:cs="Arial"/>
          <w:color w:val="222222"/>
        </w:rPr>
        <w:t>High School - 8:00-2:48</w:t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  <w:t>High School – 8:00-11:35</w:t>
      </w:r>
    </w:p>
    <w:p w:rsidR="00760B83" w:rsidRPr="0054279B" w:rsidRDefault="00760B83" w:rsidP="00760B83">
      <w:pPr>
        <w:shd w:val="clear" w:color="auto" w:fill="FFFFFF"/>
        <w:ind w:left="720" w:firstLine="720"/>
        <w:rPr>
          <w:rFonts w:ascii="Arial" w:hAnsi="Arial" w:cs="Arial"/>
          <w:color w:val="222222"/>
        </w:rPr>
      </w:pPr>
      <w:r w:rsidRPr="0054279B">
        <w:rPr>
          <w:rFonts w:ascii="Arial" w:hAnsi="Arial" w:cs="Arial"/>
          <w:color w:val="222222"/>
        </w:rPr>
        <w:t>Middle School - 8:15-3:03</w:t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  <w:t>Middle School – 8:15 – 11:45</w:t>
      </w:r>
    </w:p>
    <w:p w:rsidR="00760B83" w:rsidRPr="0054279B" w:rsidRDefault="00760B83" w:rsidP="00760B83">
      <w:pPr>
        <w:shd w:val="clear" w:color="auto" w:fill="FFFFFF"/>
        <w:ind w:left="720" w:firstLine="720"/>
        <w:rPr>
          <w:rFonts w:ascii="Arial" w:hAnsi="Arial" w:cs="Arial"/>
          <w:color w:val="222222"/>
        </w:rPr>
      </w:pPr>
      <w:r w:rsidRPr="0054279B">
        <w:rPr>
          <w:rFonts w:ascii="Arial" w:hAnsi="Arial" w:cs="Arial"/>
          <w:color w:val="222222"/>
        </w:rPr>
        <w:t>Elementary School - 8:00-2:45</w:t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</w:r>
      <w:r>
        <w:rPr>
          <w:rFonts w:ascii="Arial" w:hAnsi="Arial" w:cs="Arial"/>
          <w:color w:val="222222"/>
        </w:rPr>
        <w:tab/>
        <w:t>Elementary School – 8:00 – 11:30</w:t>
      </w:r>
    </w:p>
    <w:p w:rsidR="00760B83" w:rsidRDefault="00760B83" w:rsidP="00760B83">
      <w:pPr>
        <w:shd w:val="clear" w:color="auto" w:fill="FFFFFF"/>
        <w:rPr>
          <w:rFonts w:ascii="Arial" w:hAnsi="Arial" w:cs="Arial"/>
          <w:b/>
          <w:color w:val="222222"/>
          <w:sz w:val="24"/>
        </w:rPr>
      </w:pPr>
      <w:r w:rsidRPr="0054279B">
        <w:rPr>
          <w:rFonts w:ascii="Arial" w:hAnsi="Arial" w:cs="Arial"/>
          <w:color w:val="222222"/>
        </w:rPr>
        <w:t> </w:t>
      </w:r>
    </w:p>
    <w:p w:rsidR="00760B83" w:rsidRPr="0054279B" w:rsidRDefault="00760B83" w:rsidP="00760B83">
      <w:pPr>
        <w:shd w:val="clear" w:color="auto" w:fill="FFFFFF"/>
        <w:jc w:val="center"/>
        <w:rPr>
          <w:rFonts w:ascii="Arial" w:hAnsi="Arial" w:cs="Arial"/>
          <w:b/>
          <w:color w:val="222222"/>
          <w:sz w:val="24"/>
        </w:rPr>
      </w:pPr>
      <w:r>
        <w:rPr>
          <w:rFonts w:ascii="Arial" w:hAnsi="Arial" w:cs="Arial"/>
          <w:b/>
          <w:color w:val="222222"/>
          <w:sz w:val="24"/>
        </w:rPr>
        <w:t>END OF QUARTER DATES</w:t>
      </w:r>
    </w:p>
    <w:p w:rsidR="00760B83" w:rsidRDefault="00760B83" w:rsidP="00760B83">
      <w:pPr>
        <w:tabs>
          <w:tab w:val="left" w:pos="1440"/>
          <w:tab w:val="left" w:pos="6480"/>
        </w:tabs>
        <w:rPr>
          <w:b/>
          <w:i/>
          <w:sz w:val="22"/>
        </w:rPr>
      </w:pPr>
      <w:r>
        <w:rPr>
          <w:b/>
          <w:i/>
          <w:sz w:val="22"/>
        </w:rPr>
        <w:tab/>
        <w:t>End of Quarter 1</w:t>
      </w:r>
      <w:r>
        <w:rPr>
          <w:b/>
          <w:i/>
          <w:sz w:val="22"/>
        </w:rPr>
        <w:tab/>
      </w:r>
      <w:r w:rsidR="005F51A2">
        <w:rPr>
          <w:b/>
          <w:i/>
          <w:sz w:val="22"/>
        </w:rPr>
        <w:t>October 1</w:t>
      </w:r>
      <w:r w:rsidR="004477EA">
        <w:rPr>
          <w:b/>
          <w:i/>
          <w:sz w:val="22"/>
        </w:rPr>
        <w:t>0</w:t>
      </w:r>
      <w:r w:rsidR="005F51A2">
        <w:rPr>
          <w:b/>
          <w:i/>
          <w:sz w:val="22"/>
        </w:rPr>
        <w:t xml:space="preserve"> </w:t>
      </w:r>
    </w:p>
    <w:p w:rsidR="00760B83" w:rsidRDefault="00760B83" w:rsidP="00760B83">
      <w:pPr>
        <w:tabs>
          <w:tab w:val="left" w:pos="1440"/>
          <w:tab w:val="left" w:pos="6480"/>
        </w:tabs>
        <w:rPr>
          <w:b/>
          <w:i/>
          <w:sz w:val="22"/>
        </w:rPr>
      </w:pPr>
      <w:r>
        <w:rPr>
          <w:b/>
          <w:i/>
          <w:sz w:val="22"/>
        </w:rPr>
        <w:tab/>
        <w:t>End of Quarter 2</w:t>
      </w:r>
      <w:r>
        <w:rPr>
          <w:b/>
          <w:i/>
          <w:sz w:val="22"/>
        </w:rPr>
        <w:tab/>
      </w:r>
      <w:r w:rsidR="005F51A2">
        <w:rPr>
          <w:b/>
          <w:i/>
          <w:sz w:val="22"/>
        </w:rPr>
        <w:t>December 19</w:t>
      </w:r>
    </w:p>
    <w:p w:rsidR="00760B83" w:rsidRDefault="00760B83" w:rsidP="00760B83">
      <w:pPr>
        <w:tabs>
          <w:tab w:val="left" w:pos="1440"/>
          <w:tab w:val="left" w:pos="6480"/>
        </w:tabs>
        <w:rPr>
          <w:b/>
          <w:i/>
          <w:sz w:val="22"/>
        </w:rPr>
      </w:pPr>
      <w:r>
        <w:rPr>
          <w:b/>
          <w:i/>
          <w:sz w:val="22"/>
        </w:rPr>
        <w:tab/>
      </w:r>
      <w:r w:rsidR="00A15915">
        <w:rPr>
          <w:b/>
          <w:i/>
          <w:sz w:val="22"/>
        </w:rPr>
        <w:t>End of Quarter 3</w:t>
      </w:r>
      <w:r w:rsidR="00A15915">
        <w:rPr>
          <w:b/>
          <w:i/>
          <w:sz w:val="22"/>
        </w:rPr>
        <w:tab/>
      </w:r>
      <w:r w:rsidR="005F51A2">
        <w:rPr>
          <w:b/>
          <w:i/>
          <w:sz w:val="22"/>
        </w:rPr>
        <w:t>March 13</w:t>
      </w:r>
    </w:p>
    <w:p w:rsidR="00E74CFF" w:rsidRPr="001C22A4" w:rsidRDefault="00760B83" w:rsidP="00D42793">
      <w:pPr>
        <w:tabs>
          <w:tab w:val="left" w:pos="1440"/>
          <w:tab w:val="left" w:pos="6480"/>
        </w:tabs>
        <w:rPr>
          <w:sz w:val="24"/>
        </w:rPr>
      </w:pPr>
      <w:r>
        <w:rPr>
          <w:b/>
          <w:i/>
          <w:sz w:val="22"/>
        </w:rPr>
        <w:tab/>
      </w:r>
      <w:r w:rsidR="00A15915">
        <w:rPr>
          <w:b/>
          <w:i/>
          <w:sz w:val="22"/>
        </w:rPr>
        <w:t>End of Quarter 4</w:t>
      </w:r>
      <w:r w:rsidR="00A15915">
        <w:rPr>
          <w:b/>
          <w:i/>
          <w:sz w:val="22"/>
        </w:rPr>
        <w:tab/>
      </w:r>
      <w:r w:rsidR="005F51A2">
        <w:rPr>
          <w:b/>
          <w:i/>
          <w:sz w:val="22"/>
        </w:rPr>
        <w:t>May 19</w:t>
      </w:r>
    </w:p>
    <w:sectPr w:rsidR="00E74CFF" w:rsidRPr="001C22A4" w:rsidSect="00F24D1B">
      <w:type w:val="continuous"/>
      <w:pgSz w:w="12240" w:h="15840"/>
      <w:pgMar w:top="1257" w:right="1008" w:bottom="576" w:left="1008" w:header="720" w:footer="720" w:gutter="0"/>
      <w:cols w:space="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2A7" w:rsidRDefault="00DD22A7">
      <w:r>
        <w:separator/>
      </w:r>
    </w:p>
  </w:endnote>
  <w:endnote w:type="continuationSeparator" w:id="0">
    <w:p w:rsidR="00DD22A7" w:rsidRDefault="00DD2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impso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lackChancery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CFF" w:rsidRDefault="00E74CFF" w:rsidP="006E77D8">
    <w:pPr>
      <w:pStyle w:val="Footer"/>
      <w:tabs>
        <w:tab w:val="clear" w:pos="4320"/>
        <w:tab w:val="left" w:pos="2340"/>
        <w:tab w:val="left" w:pos="4500"/>
        <w:tab w:val="left" w:pos="6480"/>
        <w:tab w:val="left" w:pos="8640"/>
      </w:tabs>
      <w:rPr>
        <w:sz w:val="16"/>
        <w:szCs w:val="16"/>
      </w:rPr>
    </w:pPr>
  </w:p>
  <w:p w:rsidR="00E74CFF" w:rsidRPr="00CE0D60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 w:rsidRPr="00CE0D60">
      <w:rPr>
        <w:sz w:val="16"/>
        <w:szCs w:val="16"/>
      </w:rPr>
      <w:t>New Baden Elementary School</w:t>
    </w:r>
    <w:r>
      <w:rPr>
        <w:sz w:val="16"/>
        <w:szCs w:val="16"/>
      </w:rPr>
      <w:tab/>
      <w:t>Trenton Elementary School</w:t>
    </w:r>
    <w:r>
      <w:rPr>
        <w:sz w:val="16"/>
        <w:szCs w:val="16"/>
      </w:rPr>
      <w:tab/>
    </w:r>
    <w:proofErr w:type="spellStart"/>
    <w:r w:rsidRPr="00CE0D60">
      <w:rPr>
        <w:sz w:val="16"/>
        <w:szCs w:val="16"/>
      </w:rPr>
      <w:t>Wesclin</w:t>
    </w:r>
    <w:proofErr w:type="spellEnd"/>
    <w:r w:rsidRPr="00CE0D60">
      <w:rPr>
        <w:sz w:val="16"/>
        <w:szCs w:val="16"/>
      </w:rPr>
      <w:t xml:space="preserve"> </w:t>
    </w:r>
    <w:r>
      <w:rPr>
        <w:sz w:val="16"/>
        <w:szCs w:val="16"/>
      </w:rPr>
      <w:t>Middle</w:t>
    </w:r>
    <w:r w:rsidRPr="00CE0D60">
      <w:rPr>
        <w:sz w:val="16"/>
        <w:szCs w:val="16"/>
      </w:rPr>
      <w:t xml:space="preserve"> School</w:t>
    </w:r>
    <w:r>
      <w:rPr>
        <w:sz w:val="16"/>
        <w:szCs w:val="16"/>
      </w:rPr>
      <w:tab/>
    </w:r>
    <w:proofErr w:type="spellStart"/>
    <w:r>
      <w:rPr>
        <w:sz w:val="16"/>
        <w:szCs w:val="16"/>
      </w:rPr>
      <w:t>Wesclin</w:t>
    </w:r>
    <w:proofErr w:type="spellEnd"/>
    <w:r>
      <w:rPr>
        <w:sz w:val="16"/>
        <w:szCs w:val="16"/>
      </w:rPr>
      <w:t xml:space="preserve"> High School</w:t>
    </w:r>
  </w:p>
  <w:p w:rsidR="00E74CFF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>
      <w:rPr>
        <w:sz w:val="16"/>
        <w:szCs w:val="16"/>
      </w:rPr>
      <w:t>700 Marilyn Dr.</w:t>
    </w:r>
    <w:r>
      <w:rPr>
        <w:sz w:val="16"/>
        <w:szCs w:val="16"/>
      </w:rPr>
      <w:tab/>
      <w:t>308 North Washington St.</w:t>
    </w:r>
    <w:r>
      <w:rPr>
        <w:sz w:val="16"/>
        <w:szCs w:val="16"/>
      </w:rPr>
      <w:tab/>
      <w:t>10003 State Route 160</w:t>
    </w:r>
    <w:r>
      <w:rPr>
        <w:sz w:val="16"/>
        <w:szCs w:val="16"/>
      </w:rPr>
      <w:tab/>
      <w:t xml:space="preserve">699 </w:t>
    </w:r>
    <w:proofErr w:type="spellStart"/>
    <w:r>
      <w:rPr>
        <w:sz w:val="16"/>
        <w:szCs w:val="16"/>
      </w:rPr>
      <w:t>Wesclin</w:t>
    </w:r>
    <w:proofErr w:type="spellEnd"/>
    <w:r>
      <w:rPr>
        <w:sz w:val="16"/>
        <w:szCs w:val="16"/>
      </w:rPr>
      <w:t xml:space="preserve"> Road</w:t>
    </w:r>
  </w:p>
  <w:p w:rsidR="00E74CFF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>
      <w:rPr>
        <w:sz w:val="16"/>
        <w:szCs w:val="16"/>
      </w:rPr>
      <w:t>New Baden, IL 62265</w:t>
    </w:r>
    <w:r>
      <w:rPr>
        <w:sz w:val="16"/>
        <w:szCs w:val="16"/>
      </w:rPr>
      <w:tab/>
      <w:t>Trenton, IL 62293</w:t>
    </w:r>
    <w:r>
      <w:rPr>
        <w:sz w:val="16"/>
        <w:szCs w:val="16"/>
      </w:rPr>
      <w:tab/>
      <w:t>Trenton, IL 62293</w:t>
    </w:r>
    <w:r>
      <w:rPr>
        <w:sz w:val="16"/>
        <w:szCs w:val="16"/>
      </w:rPr>
      <w:tab/>
      <w:t>Trenton, IL 62293</w:t>
    </w:r>
  </w:p>
  <w:p w:rsidR="00E74CFF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>
      <w:rPr>
        <w:sz w:val="16"/>
        <w:szCs w:val="16"/>
      </w:rPr>
      <w:t>(618) 588-3535</w:t>
    </w:r>
    <w:r>
      <w:rPr>
        <w:sz w:val="16"/>
        <w:szCs w:val="16"/>
      </w:rPr>
      <w:tab/>
      <w:t>(618) 224-9411</w:t>
    </w:r>
    <w:r>
      <w:rPr>
        <w:sz w:val="16"/>
        <w:szCs w:val="16"/>
      </w:rPr>
      <w:tab/>
      <w:t>(618) 224-7355</w:t>
    </w:r>
    <w:r>
      <w:rPr>
        <w:sz w:val="16"/>
        <w:szCs w:val="16"/>
      </w:rPr>
      <w:tab/>
      <w:t>(618) 224-7341</w:t>
    </w:r>
  </w:p>
  <w:p w:rsidR="00E74CFF" w:rsidRDefault="00E74CFF" w:rsidP="007F3164">
    <w:pPr>
      <w:pStyle w:val="Footer"/>
      <w:tabs>
        <w:tab w:val="clear" w:pos="4320"/>
        <w:tab w:val="left" w:pos="2880"/>
        <w:tab w:val="left" w:pos="5760"/>
        <w:tab w:val="left" w:pos="8640"/>
      </w:tabs>
      <w:rPr>
        <w:sz w:val="16"/>
        <w:szCs w:val="16"/>
      </w:rPr>
    </w:pPr>
    <w:r>
      <w:rPr>
        <w:sz w:val="16"/>
        <w:szCs w:val="16"/>
      </w:rPr>
      <w:t>FAX (618) 588-4364</w:t>
    </w:r>
    <w:r>
      <w:rPr>
        <w:sz w:val="16"/>
        <w:szCs w:val="16"/>
      </w:rPr>
      <w:tab/>
      <w:t>FAX (618) 224-9417</w:t>
    </w:r>
    <w:r>
      <w:rPr>
        <w:sz w:val="16"/>
        <w:szCs w:val="16"/>
      </w:rPr>
      <w:tab/>
    </w:r>
    <w:r w:rsidR="004142F5">
      <w:rPr>
        <w:sz w:val="16"/>
        <w:szCs w:val="16"/>
      </w:rPr>
      <w:t>FAX (618) 224-7085</w:t>
    </w:r>
    <w:r w:rsidR="004142F5">
      <w:rPr>
        <w:sz w:val="16"/>
        <w:szCs w:val="16"/>
      </w:rPr>
      <w:tab/>
      <w:t>FAX (618) 588</w:t>
    </w:r>
    <w:r>
      <w:rPr>
        <w:sz w:val="16"/>
        <w:szCs w:val="16"/>
      </w:rPr>
      <w:t>-9106</w:t>
    </w:r>
  </w:p>
  <w:p w:rsidR="00E74CFF" w:rsidRPr="00CE0D60" w:rsidRDefault="00E74CFF" w:rsidP="006E77D8">
    <w:pPr>
      <w:pStyle w:val="Footer"/>
      <w:tabs>
        <w:tab w:val="clear" w:pos="8640"/>
        <w:tab w:val="left" w:pos="4320"/>
        <w:tab w:val="right" w:pos="10620"/>
      </w:tabs>
      <w:rPr>
        <w:sz w:val="16"/>
        <w:szCs w:val="16"/>
      </w:rPr>
    </w:pPr>
  </w:p>
  <w:p w:rsidR="00E74CFF" w:rsidRPr="00CE0D60" w:rsidRDefault="00E74CFF" w:rsidP="00E974FA">
    <w:pPr>
      <w:pStyle w:val="Footer"/>
      <w:tabs>
        <w:tab w:val="clear" w:pos="4320"/>
        <w:tab w:val="clear" w:pos="8640"/>
        <w:tab w:val="right" w:pos="10620"/>
      </w:tabs>
      <w:ind w:left="180"/>
      <w:jc w:val="center"/>
      <w:rPr>
        <w:rFonts w:ascii="Simpson" w:hAnsi="Simpson"/>
        <w:b/>
        <w:i/>
        <w:smallCaps/>
        <w:sz w:val="16"/>
        <w:szCs w:val="16"/>
      </w:rPr>
    </w:pPr>
    <w:proofErr w:type="spellStart"/>
    <w:r w:rsidRPr="00CE0D60">
      <w:rPr>
        <w:rFonts w:ascii="Simpson" w:hAnsi="Simpson"/>
        <w:b/>
        <w:i/>
        <w:smallCaps/>
        <w:sz w:val="16"/>
        <w:szCs w:val="16"/>
      </w:rPr>
      <w:t>Wesclin</w:t>
    </w:r>
    <w:proofErr w:type="spellEnd"/>
    <w:r w:rsidRPr="00CE0D60">
      <w:rPr>
        <w:rFonts w:ascii="Simpson" w:hAnsi="Simpson"/>
        <w:b/>
        <w:i/>
        <w:smallCaps/>
        <w:sz w:val="16"/>
        <w:szCs w:val="16"/>
      </w:rPr>
      <w:t xml:space="preserve"> Spells Success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2A7" w:rsidRDefault="00DD22A7">
      <w:r>
        <w:separator/>
      </w:r>
    </w:p>
  </w:footnote>
  <w:footnote w:type="continuationSeparator" w:id="0">
    <w:p w:rsidR="00DD22A7" w:rsidRDefault="00DD2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CFF" w:rsidRPr="00C435B4" w:rsidRDefault="00E76716" w:rsidP="007F5F6A">
    <w:pPr>
      <w:pStyle w:val="Header"/>
      <w:ind w:left="2340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-47625</wp:posOffset>
          </wp:positionH>
          <wp:positionV relativeFrom="paragraph">
            <wp:posOffset>-47625</wp:posOffset>
          </wp:positionV>
          <wp:extent cx="1257300" cy="1257300"/>
          <wp:effectExtent l="0" t="0" r="0" b="0"/>
          <wp:wrapTight wrapText="bothSides">
            <wp:wrapPolygon edited="0">
              <wp:start x="0" y="0"/>
              <wp:lineTo x="0" y="21273"/>
              <wp:lineTo x="21273" y="21273"/>
              <wp:lineTo x="2127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CFF">
      <w:tab/>
    </w:r>
    <w:r w:rsidR="00E74CFF">
      <w:br/>
    </w:r>
    <w:proofErr w:type="spellStart"/>
    <w:r w:rsidR="00E74CFF" w:rsidRPr="00C435B4">
      <w:rPr>
        <w:rFonts w:ascii="Arial Black" w:hAnsi="Arial Black"/>
        <w:sz w:val="22"/>
      </w:rPr>
      <w:t>Wesclin</w:t>
    </w:r>
    <w:proofErr w:type="spellEnd"/>
    <w:r w:rsidR="00E74CFF" w:rsidRPr="00C435B4">
      <w:rPr>
        <w:rFonts w:ascii="Arial Black" w:hAnsi="Arial Black"/>
        <w:sz w:val="22"/>
      </w:rPr>
      <w:t xml:space="preserve"> Community Unit School District #3</w:t>
    </w:r>
    <w:r w:rsidR="00E74CFF" w:rsidRPr="00C435B4">
      <w:rPr>
        <w:rFonts w:ascii="Arial Black" w:hAnsi="Arial Black"/>
        <w:sz w:val="22"/>
      </w:rPr>
      <w:br/>
    </w:r>
    <w:r w:rsidR="00E74CFF" w:rsidRPr="00C435B4">
      <w:rPr>
        <w:rFonts w:ascii="Arial" w:hAnsi="Arial" w:cs="Arial"/>
      </w:rPr>
      <w:t xml:space="preserve">699 </w:t>
    </w:r>
    <w:proofErr w:type="spellStart"/>
    <w:r w:rsidR="00E74CFF" w:rsidRPr="00C435B4">
      <w:rPr>
        <w:rFonts w:ascii="Arial" w:hAnsi="Arial" w:cs="Arial"/>
      </w:rPr>
      <w:t>Wesclin</w:t>
    </w:r>
    <w:proofErr w:type="spellEnd"/>
    <w:r w:rsidR="00E74CFF" w:rsidRPr="00C435B4">
      <w:rPr>
        <w:rFonts w:ascii="Arial" w:hAnsi="Arial" w:cs="Arial"/>
      </w:rPr>
      <w:t xml:space="preserve"> Road</w:t>
    </w:r>
    <w:r w:rsidR="00E74CFF" w:rsidRPr="00C435B4">
      <w:rPr>
        <w:rFonts w:ascii="Arial" w:hAnsi="Arial" w:cs="Arial"/>
      </w:rPr>
      <w:br/>
      <w:t>Trenton, IL 62293-2624</w:t>
    </w:r>
    <w:r w:rsidR="00E74CFF" w:rsidRPr="00C435B4">
      <w:rPr>
        <w:rFonts w:ascii="Arial" w:hAnsi="Arial" w:cs="Arial"/>
      </w:rPr>
      <w:br/>
      <w:t>(618) 224-7583</w:t>
    </w:r>
    <w:r w:rsidR="00E74CFF" w:rsidRPr="00C435B4">
      <w:rPr>
        <w:rFonts w:ascii="Arial" w:hAnsi="Arial" w:cs="Arial"/>
      </w:rPr>
      <w:br/>
      <w:t xml:space="preserve">FAX (618) </w:t>
    </w:r>
    <w:r w:rsidR="004142F5">
      <w:rPr>
        <w:rFonts w:ascii="Arial" w:hAnsi="Arial" w:cs="Arial"/>
      </w:rPr>
      <w:t>588</w:t>
    </w:r>
    <w:r w:rsidR="00E74CFF" w:rsidRPr="00C435B4">
      <w:rPr>
        <w:rFonts w:ascii="Arial" w:hAnsi="Arial" w:cs="Arial"/>
      </w:rPr>
      <w:t>-9106</w:t>
    </w:r>
  </w:p>
  <w:p w:rsidR="00E74CFF" w:rsidRDefault="00E74CFF" w:rsidP="007F5F6A">
    <w:pPr>
      <w:pStyle w:val="Header"/>
      <w:tabs>
        <w:tab w:val="left" w:pos="2880"/>
      </w:tabs>
    </w:pPr>
  </w:p>
  <w:p w:rsidR="00E74CFF" w:rsidRPr="001C159A" w:rsidRDefault="00E74CFF" w:rsidP="007F5F6A">
    <w:pPr>
      <w:pStyle w:val="Header"/>
      <w:tabs>
        <w:tab w:val="clear" w:pos="8640"/>
        <w:tab w:val="left" w:pos="2880"/>
        <w:tab w:val="right" w:pos="10440"/>
      </w:tabs>
      <w:rPr>
        <w:rFonts w:ascii="Tempus Sans ITC" w:hAnsi="Tempus Sans ITC"/>
      </w:rPr>
    </w:pPr>
    <w:r>
      <w:tab/>
    </w:r>
    <w:r>
      <w:tab/>
    </w:r>
    <w:r>
      <w:tab/>
    </w:r>
    <w:r w:rsidRPr="001C159A">
      <w:rPr>
        <w:rFonts w:ascii="Tempus Sans ITC" w:hAnsi="Tempus Sans ITC"/>
      </w:rPr>
      <w:t xml:space="preserve">Jennifer </w:t>
    </w:r>
    <w:r w:rsidR="00E00AD5">
      <w:rPr>
        <w:rFonts w:ascii="Tempus Sans ITC" w:hAnsi="Tempus Sans ITC"/>
      </w:rPr>
      <w:t xml:space="preserve">C. </w:t>
    </w:r>
    <w:proofErr w:type="spellStart"/>
    <w:r w:rsidRPr="001C159A">
      <w:rPr>
        <w:rFonts w:ascii="Tempus Sans ITC" w:hAnsi="Tempus Sans ITC"/>
      </w:rPr>
      <w:t>Filyaw</w:t>
    </w:r>
    <w:proofErr w:type="spellEnd"/>
    <w:r w:rsidRPr="001C159A">
      <w:rPr>
        <w:rFonts w:ascii="Tempus Sans ITC" w:hAnsi="Tempus Sans ITC"/>
      </w:rPr>
      <w:t>, Superinte</w:t>
    </w:r>
    <w:r w:rsidR="00E00AD5">
      <w:rPr>
        <w:rFonts w:ascii="Tempus Sans ITC" w:hAnsi="Tempus Sans ITC"/>
      </w:rPr>
      <w:t>n</w:t>
    </w:r>
    <w:r w:rsidRPr="001C159A">
      <w:rPr>
        <w:rFonts w:ascii="Tempus Sans ITC" w:hAnsi="Tempus Sans ITC"/>
      </w:rPr>
      <w:t>dent</w:t>
    </w:r>
  </w:p>
  <w:p w:rsidR="00E74CFF" w:rsidRDefault="006A5B8F" w:rsidP="007F5F6A">
    <w:pPr>
      <w:pStyle w:val="Header"/>
      <w:tabs>
        <w:tab w:val="left" w:pos="2880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2.25pt;height:6.05pt" o:hrpct="0" o:hralign="center" o:hr="t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640A5"/>
    <w:multiLevelType w:val="hybridMultilevel"/>
    <w:tmpl w:val="C324F8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35A28"/>
    <w:multiLevelType w:val="hybridMultilevel"/>
    <w:tmpl w:val="0ACC90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A38D7"/>
    <w:multiLevelType w:val="hybridMultilevel"/>
    <w:tmpl w:val="C546A9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86"/>
    <w:rsid w:val="00001B36"/>
    <w:rsid w:val="000068CD"/>
    <w:rsid w:val="0002376F"/>
    <w:rsid w:val="00031A15"/>
    <w:rsid w:val="000337FE"/>
    <w:rsid w:val="00040471"/>
    <w:rsid w:val="00043851"/>
    <w:rsid w:val="00045C59"/>
    <w:rsid w:val="00062B51"/>
    <w:rsid w:val="00067F86"/>
    <w:rsid w:val="000869B4"/>
    <w:rsid w:val="0009226B"/>
    <w:rsid w:val="0009673A"/>
    <w:rsid w:val="000A0D58"/>
    <w:rsid w:val="000B2771"/>
    <w:rsid w:val="000B7220"/>
    <w:rsid w:val="000C35D7"/>
    <w:rsid w:val="000D5826"/>
    <w:rsid w:val="000D6CCE"/>
    <w:rsid w:val="001013CD"/>
    <w:rsid w:val="0010672E"/>
    <w:rsid w:val="0013759F"/>
    <w:rsid w:val="00142AF6"/>
    <w:rsid w:val="0015757E"/>
    <w:rsid w:val="0016759B"/>
    <w:rsid w:val="001A7AA5"/>
    <w:rsid w:val="001C159A"/>
    <w:rsid w:val="001C22A4"/>
    <w:rsid w:val="001E4E81"/>
    <w:rsid w:val="001E5E02"/>
    <w:rsid w:val="00232600"/>
    <w:rsid w:val="00233BE8"/>
    <w:rsid w:val="00240B49"/>
    <w:rsid w:val="002525FE"/>
    <w:rsid w:val="00272BDA"/>
    <w:rsid w:val="002A2E43"/>
    <w:rsid w:val="002A431A"/>
    <w:rsid w:val="002C1075"/>
    <w:rsid w:val="002C32C3"/>
    <w:rsid w:val="002E3F21"/>
    <w:rsid w:val="002F5D60"/>
    <w:rsid w:val="003012FA"/>
    <w:rsid w:val="003063D2"/>
    <w:rsid w:val="0031495F"/>
    <w:rsid w:val="003B393D"/>
    <w:rsid w:val="003C3347"/>
    <w:rsid w:val="003D6223"/>
    <w:rsid w:val="003E0028"/>
    <w:rsid w:val="003E4CDE"/>
    <w:rsid w:val="003E51C5"/>
    <w:rsid w:val="003E743C"/>
    <w:rsid w:val="003F07D7"/>
    <w:rsid w:val="003F2A04"/>
    <w:rsid w:val="003F5BB0"/>
    <w:rsid w:val="00403237"/>
    <w:rsid w:val="00405304"/>
    <w:rsid w:val="004142F5"/>
    <w:rsid w:val="00421FD6"/>
    <w:rsid w:val="0042613C"/>
    <w:rsid w:val="00426420"/>
    <w:rsid w:val="0042728C"/>
    <w:rsid w:val="004328B2"/>
    <w:rsid w:val="00443962"/>
    <w:rsid w:val="004477EA"/>
    <w:rsid w:val="00450FE7"/>
    <w:rsid w:val="00452611"/>
    <w:rsid w:val="004653CE"/>
    <w:rsid w:val="004756FE"/>
    <w:rsid w:val="00483F79"/>
    <w:rsid w:val="0048551F"/>
    <w:rsid w:val="004B477A"/>
    <w:rsid w:val="004D56BF"/>
    <w:rsid w:val="004E5461"/>
    <w:rsid w:val="004F0380"/>
    <w:rsid w:val="00534FDB"/>
    <w:rsid w:val="00554DD5"/>
    <w:rsid w:val="005657C8"/>
    <w:rsid w:val="00566ECA"/>
    <w:rsid w:val="00581F9A"/>
    <w:rsid w:val="005C7701"/>
    <w:rsid w:val="005E3173"/>
    <w:rsid w:val="005F51A2"/>
    <w:rsid w:val="00601D4B"/>
    <w:rsid w:val="00602884"/>
    <w:rsid w:val="0060691D"/>
    <w:rsid w:val="00613AEC"/>
    <w:rsid w:val="006153D0"/>
    <w:rsid w:val="0067188C"/>
    <w:rsid w:val="00677A41"/>
    <w:rsid w:val="006A5B8F"/>
    <w:rsid w:val="006B05DA"/>
    <w:rsid w:val="006B3692"/>
    <w:rsid w:val="006C3B69"/>
    <w:rsid w:val="006E77D8"/>
    <w:rsid w:val="006F7188"/>
    <w:rsid w:val="00726FBF"/>
    <w:rsid w:val="00732B53"/>
    <w:rsid w:val="00735CCB"/>
    <w:rsid w:val="007378D7"/>
    <w:rsid w:val="0074618F"/>
    <w:rsid w:val="007575FD"/>
    <w:rsid w:val="00760B83"/>
    <w:rsid w:val="007A0DB3"/>
    <w:rsid w:val="007A271D"/>
    <w:rsid w:val="007B7701"/>
    <w:rsid w:val="007C5A36"/>
    <w:rsid w:val="007F3164"/>
    <w:rsid w:val="007F5F6A"/>
    <w:rsid w:val="00801E40"/>
    <w:rsid w:val="00823CFB"/>
    <w:rsid w:val="00825BC6"/>
    <w:rsid w:val="00847186"/>
    <w:rsid w:val="0087617F"/>
    <w:rsid w:val="0088151B"/>
    <w:rsid w:val="00883C2F"/>
    <w:rsid w:val="00883FF8"/>
    <w:rsid w:val="00884338"/>
    <w:rsid w:val="00885224"/>
    <w:rsid w:val="00887BE2"/>
    <w:rsid w:val="008A4CC9"/>
    <w:rsid w:val="008B4660"/>
    <w:rsid w:val="008E6C3E"/>
    <w:rsid w:val="00903D9E"/>
    <w:rsid w:val="00947408"/>
    <w:rsid w:val="0095279C"/>
    <w:rsid w:val="00961214"/>
    <w:rsid w:val="00976A58"/>
    <w:rsid w:val="009B19A2"/>
    <w:rsid w:val="009C5255"/>
    <w:rsid w:val="009D2259"/>
    <w:rsid w:val="009D5982"/>
    <w:rsid w:val="009E415E"/>
    <w:rsid w:val="009F48F3"/>
    <w:rsid w:val="00A12F9D"/>
    <w:rsid w:val="00A15915"/>
    <w:rsid w:val="00A430CE"/>
    <w:rsid w:val="00A6076E"/>
    <w:rsid w:val="00A6296F"/>
    <w:rsid w:val="00AA1A43"/>
    <w:rsid w:val="00AB3714"/>
    <w:rsid w:val="00AD7F58"/>
    <w:rsid w:val="00AF4AD0"/>
    <w:rsid w:val="00B05CA3"/>
    <w:rsid w:val="00B15802"/>
    <w:rsid w:val="00B241C7"/>
    <w:rsid w:val="00B36958"/>
    <w:rsid w:val="00B40055"/>
    <w:rsid w:val="00B5456D"/>
    <w:rsid w:val="00B77DBB"/>
    <w:rsid w:val="00B945B2"/>
    <w:rsid w:val="00BA5020"/>
    <w:rsid w:val="00BC0DDA"/>
    <w:rsid w:val="00BD17CA"/>
    <w:rsid w:val="00BE13C7"/>
    <w:rsid w:val="00BE710D"/>
    <w:rsid w:val="00BF2629"/>
    <w:rsid w:val="00BF7CE8"/>
    <w:rsid w:val="00C02722"/>
    <w:rsid w:val="00C0569F"/>
    <w:rsid w:val="00C120B8"/>
    <w:rsid w:val="00C154DE"/>
    <w:rsid w:val="00C229C3"/>
    <w:rsid w:val="00C22C02"/>
    <w:rsid w:val="00C27A21"/>
    <w:rsid w:val="00C415EA"/>
    <w:rsid w:val="00C435B4"/>
    <w:rsid w:val="00C4379D"/>
    <w:rsid w:val="00C573E8"/>
    <w:rsid w:val="00C7151D"/>
    <w:rsid w:val="00C73D91"/>
    <w:rsid w:val="00C75560"/>
    <w:rsid w:val="00C8313C"/>
    <w:rsid w:val="00C94725"/>
    <w:rsid w:val="00CD655E"/>
    <w:rsid w:val="00CE0D60"/>
    <w:rsid w:val="00CE3498"/>
    <w:rsid w:val="00D24268"/>
    <w:rsid w:val="00D376B5"/>
    <w:rsid w:val="00D42793"/>
    <w:rsid w:val="00D467DE"/>
    <w:rsid w:val="00D50199"/>
    <w:rsid w:val="00D53F96"/>
    <w:rsid w:val="00DA4D43"/>
    <w:rsid w:val="00DA781C"/>
    <w:rsid w:val="00DC5837"/>
    <w:rsid w:val="00DD22A7"/>
    <w:rsid w:val="00E00AD5"/>
    <w:rsid w:val="00E11447"/>
    <w:rsid w:val="00E74CFF"/>
    <w:rsid w:val="00E76716"/>
    <w:rsid w:val="00E827E2"/>
    <w:rsid w:val="00E92BB8"/>
    <w:rsid w:val="00E974FA"/>
    <w:rsid w:val="00EA4065"/>
    <w:rsid w:val="00EA5C76"/>
    <w:rsid w:val="00EC720F"/>
    <w:rsid w:val="00ED0C52"/>
    <w:rsid w:val="00F12717"/>
    <w:rsid w:val="00F24FD7"/>
    <w:rsid w:val="00FA1417"/>
    <w:rsid w:val="00FA5663"/>
    <w:rsid w:val="00FC0101"/>
    <w:rsid w:val="00FC1227"/>
    <w:rsid w:val="00FD072C"/>
    <w:rsid w:val="00FE1B0E"/>
    <w:rsid w:val="00FE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FBC9C238-5CF5-4555-AB11-F4368525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pBdr>
        <w:right w:val="single" w:sz="6" w:space="1" w:color="auto"/>
      </w:pBdr>
      <w:ind w:left="180" w:right="-18"/>
      <w:outlineLvl w:val="0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8C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letter">
    <w:name w:val="letter"/>
    <w:basedOn w:val="Normal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8C4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8C4"/>
  </w:style>
  <w:style w:type="paragraph" w:styleId="BalloonText">
    <w:name w:val="Balloon Text"/>
    <w:basedOn w:val="Normal"/>
    <w:link w:val="BalloonTextChar"/>
    <w:uiPriority w:val="99"/>
    <w:semiHidden/>
    <w:rsid w:val="00CE34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8C4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lll.CUD3\Application%20Data\Microsoft\Templates\Wescli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495F1-F3A7-4A8B-8E34-DFDC6A67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Wesclin Letterhead</Template>
  <TotalTime>0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Education and</vt:lpstr>
    </vt:vector>
  </TitlesOfParts>
  <Company> 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Education and</dc:title>
  <dc:subject/>
  <dc:creator>daumd</dc:creator>
  <cp:keywords/>
  <dc:description/>
  <cp:lastModifiedBy>Lisa Bell</cp:lastModifiedBy>
  <cp:revision>2</cp:revision>
  <cp:lastPrinted>2025-06-02T15:08:00Z</cp:lastPrinted>
  <dcterms:created xsi:type="dcterms:W3CDTF">2025-08-06T15:45:00Z</dcterms:created>
  <dcterms:modified xsi:type="dcterms:W3CDTF">2025-08-06T15:45:00Z</dcterms:modified>
</cp:coreProperties>
</file>